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B15" w:rsidRDefault="003E073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-228600</wp:posOffset>
                </wp:positionV>
                <wp:extent cx="6129020" cy="9144000"/>
                <wp:effectExtent l="5080" t="0" r="9525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9144000"/>
                          <a:chOff x="106655775" y="105122497"/>
                          <a:chExt cx="7020000" cy="9717653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06655775" y="110160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3" name="Line 4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" name="Line 5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" name="Line 6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" name="Line 7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4919">
                            <a:off x="109643775" y="112627523"/>
                            <a:ext cx="1327751" cy="1996627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967760">
                            <a:off x="109355775" y="108864150"/>
                            <a:ext cx="1644972" cy="133349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9609">
                            <a:off x="109499775" y="107136150"/>
                            <a:ext cx="1229183" cy="1848157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8707775" y="105228150"/>
                            <a:ext cx="2808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2B15" w:rsidRDefault="003E2B15" w:rsidP="003E2B15">
                              <w:pPr>
                                <w:widowControl w:val="0"/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Eric’s Story, My Story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3775" y="105732150"/>
                            <a:ext cx="6372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2B15" w:rsidRDefault="003E2B15" w:rsidP="003E2B15">
                              <w:pPr>
                                <w:widowControl w:val="0"/>
                                <w:jc w:val="center"/>
                                <w:rPr>
                                  <w:rFonts w:ascii="Tw Cen MT" w:hAnsi="Tw Cen M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8"/>
                                  <w:szCs w:val="28"/>
                                </w:rPr>
                                <w:t xml:space="preserve">Use the photos to help you retell Eric’s Story and </w:t>
                              </w:r>
                            </w:p>
                            <w:p w:rsidR="003E2B15" w:rsidRDefault="003E2B15" w:rsidP="003E2B15">
                              <w:pPr>
                                <w:widowControl w:val="0"/>
                                <w:jc w:val="center"/>
                                <w:rPr>
                                  <w:rFonts w:ascii="Tw Cen MT" w:hAnsi="Tw Cen MT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sz w:val="28"/>
                                  <w:szCs w:val="28"/>
                                </w:rPr>
                                <w:t>then tell your own story focusing on the similarities in your lives.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04434">
                            <a:off x="109427775" y="106488150"/>
                            <a:ext cx="165600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8BB0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435608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9313">
                            <a:off x="109139775" y="110088150"/>
                            <a:ext cx="1764000" cy="1221081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30171">
                            <a:off x="109282157" y="111368972"/>
                            <a:ext cx="1787993" cy="1284883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rotWithShape="0">
                              <a:srgbClr val="808080">
                                <a:alpha val="42998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7051775" y="106416150"/>
                            <a:ext cx="1980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2B15" w:rsidRDefault="003E2B15" w:rsidP="003E2B15">
                              <w:pPr>
                                <w:widowControl w:val="0"/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Eric’s Story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1515775" y="106416150"/>
                            <a:ext cx="1980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E2B15" w:rsidRDefault="003E2B15" w:rsidP="003E2B15">
                              <w:pPr>
                                <w:widowControl w:val="0"/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40"/>
                                  <w:szCs w:val="40"/>
                                  <w:u w:val="single"/>
                                </w:rPr>
                                <w:t>My  Story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106691775" y="107280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18" name="Line 19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0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1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2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" name="Group 23"/>
                        <wpg:cNvGrpSpPr>
                          <a:grpSpLocks/>
                        </wpg:cNvGrpSpPr>
                        <wpg:grpSpPr bwMode="auto">
                          <a:xfrm>
                            <a:off x="106691775" y="108720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23" name="Line 24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5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6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7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106655775" y="111564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28" name="Line 29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0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1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32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Line 33"/>
                        <wps:cNvCnPr/>
                        <wps:spPr bwMode="auto">
                          <a:xfrm>
                            <a:off x="106655775" y="113004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34"/>
                        <wps:cNvCnPr/>
                        <wps:spPr bwMode="auto">
                          <a:xfrm>
                            <a:off x="106655775" y="113364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Line 35"/>
                        <wps:cNvCnPr/>
                        <wps:spPr bwMode="auto">
                          <a:xfrm>
                            <a:off x="106655775" y="113724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Line 36"/>
                        <wps:cNvCnPr/>
                        <wps:spPr bwMode="auto">
                          <a:xfrm>
                            <a:off x="106655775" y="114084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37"/>
                        <wps:cNvCnPr/>
                        <wps:spPr bwMode="auto">
                          <a:xfrm>
                            <a:off x="106655775" y="114444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38"/>
                        <wps:cNvCnPr/>
                        <wps:spPr bwMode="auto">
                          <a:xfrm>
                            <a:off x="106655775" y="114804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111083775" y="107244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39" name="Line 40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41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42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3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Line 44"/>
                        <wps:cNvCnPr/>
                        <wps:spPr bwMode="auto">
                          <a:xfrm>
                            <a:off x="111083775" y="108720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45"/>
                        <wps:cNvCnPr/>
                        <wps:spPr bwMode="auto">
                          <a:xfrm>
                            <a:off x="111083775" y="109080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/>
                        <wps:spPr bwMode="auto">
                          <a:xfrm>
                            <a:off x="111083775" y="109440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47"/>
                        <wps:cNvCnPr/>
                        <wps:spPr bwMode="auto">
                          <a:xfrm>
                            <a:off x="111083775" y="109800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7" name="Group 48"/>
                        <wpg:cNvGrpSpPr>
                          <a:grpSpLocks/>
                        </wpg:cNvGrpSpPr>
                        <wpg:grpSpPr bwMode="auto">
                          <a:xfrm>
                            <a:off x="111083775" y="110160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48" name="Line 49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50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51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2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111083775" y="111600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53" name="Line 54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5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6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57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111083775" y="113040150"/>
                            <a:ext cx="2592000" cy="1080000"/>
                            <a:chOff x="106691775" y="107280150"/>
                            <a:chExt cx="2592000" cy="1080000"/>
                          </a:xfrm>
                        </wpg:grpSpPr>
                        <wps:wsp>
                          <wps:cNvPr id="58" name="Line 59"/>
                          <wps:cNvCnPr/>
                          <wps:spPr bwMode="auto">
                            <a:xfrm>
                              <a:off x="106691775" y="10728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60"/>
                          <wps:cNvCnPr/>
                          <wps:spPr bwMode="auto">
                            <a:xfrm>
                              <a:off x="106691775" y="10764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61"/>
                          <wps:cNvCnPr/>
                          <wps:spPr bwMode="auto">
                            <a:xfrm>
                              <a:off x="106691775" y="10800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62"/>
                          <wps:cNvCnPr/>
                          <wps:spPr bwMode="auto">
                            <a:xfrm>
                              <a:off x="106691775" y="108360150"/>
                              <a:ext cx="2592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" name="Line 63"/>
                        <wps:cNvCnPr/>
                        <wps:spPr bwMode="auto">
                          <a:xfrm>
                            <a:off x="111083775" y="114480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64"/>
                        <wps:cNvCnPr/>
                        <wps:spPr bwMode="auto">
                          <a:xfrm>
                            <a:off x="111083775" y="114840150"/>
                            <a:ext cx="2592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37187" y="105122497"/>
                            <a:ext cx="1426588" cy="60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32.6pt;margin-top:-18pt;width:482.6pt;height:10in;z-index:251658240" coordorigin="1066557,1051224" coordsize="70200,971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">
                <v:group id="Group 3" o:spid="_x0000_s1027" style="position:absolute;left:1066557;top:110160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line id="Line 4" o:spid="_x0000_s1028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06MAAAADaAAAADwAAAGRycy9kb3ducmV2LnhtbESPwWrDMBBE74H+g9hCb7HcFIpxLYdS&#10;KORqpxhyW6yt7cRaGUlJ7L+PAoEch5k3wxTb2YziQs4PlhW8JykI4tbqgTsFf/vfdQbCB2SNo2VS&#10;sJCHbfmyKjDX9soVXerQiVjCPkcFfQhTLqVvezLoEzsRR+/fOoMhStdJ7fAay80oN2n6KQ0OHBd6&#10;nOinp/ZUn42Cj9YOx2ofqkNmXaNpWaa0qZV6e52/v0AEmsMz/KB3OnJwvxJvgCx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WdOjAAAAA2gAAAA8AAAAAAAAAAAAAAAAA&#10;oQIAAGRycy9kb3ducmV2LnhtbFBLBQYAAAAABAAEAPkAAACOAwAAAAA=&#10;">
                    <v:shadow color="#ccc"/>
                  </v:line>
                  <v:line id="Line 5" o:spid="_x0000_s1029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/snMEAAADaAAAADwAAAGRycy9kb3ducmV2LnhtbESPQWvCQBSE74X+h+UVvDWbWpEQs5Ei&#10;CL0miuDtkX0mabNvw+6qyb93CwWPw8x8wxTbyQziRs73lhV8JCkI4sbqnlsFx8P+PQPhA7LGwTIp&#10;mMnDtnx9KTDX9s4V3erQighhn6OCLoQxl9I3HRn0iR2Jo3exzmCI0rVSO7xHuBnkMk3X0mDPcaHD&#10;kXYdNb/11Sj4bGz/Ux1Cdc6sO2ma5zE91Uot3qavDYhAU3iG/9vfWsEK/q7EGy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/+ycwQAAANoAAAAPAAAAAAAAAAAAAAAA&#10;AKECAABkcnMvZG93bnJldi54bWxQSwUGAAAAAAQABAD5AAAAjwMAAAAA&#10;">
                    <v:shadow color="#ccc"/>
                  </v:line>
                  <v:line id="Line 6" o:spid="_x0000_s1030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NJB8EAAADaAAAADwAAAGRycy9kb3ducmV2LnhtbESPQWvCQBSE74X+h+UVvDWbWpQQs5Ei&#10;CL0miuDtkX0mabNvw+6qyb93CwWPw8x8wxTbyQziRs73lhV8JCkI4sbqnlsFx8P+PQPhA7LGwTIp&#10;mMnDtnx9KTDX9s4V3erQighhn6OCLoQxl9I3HRn0iR2Jo3exzmCI0rVSO7xHuBnkMk3X0mDPcaHD&#10;kXYdNb/11Sj4bGz/Ux1Cdc6sO2ma5zE91Uot3qavDYhAU3iG/9vfWsEK/q7EGy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s0kHwQAAANoAAAAPAAAAAAAAAAAAAAAA&#10;AKECAABkcnMvZG93bnJldi54bWxQSwUGAAAAAAQABAD5AAAAjwMAAAAA&#10;">
                    <v:shadow color="#ccc"/>
                  </v:line>
                  <v:line id="Line 7" o:spid="_x0000_s1031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HXcMAAAADaAAAADwAAAGRycy9kb3ducmV2LnhtbESPwWrDMBBE74H8g9hAb7GcBkJwooQQ&#10;KPRquwR6W6St7cZaGUmN7b+PCoUeh5l5wxzPk+3Fg3zoHCvYZDkIYu1Mx42Cj/ptvQcRIrLB3jEp&#10;mCnA+bRcHLEwbuSSHlVsRIJwKFBBG+NQSBl0SxZD5gbi5H05bzEm6RtpPI4Jbnv5muc7abHjtNDi&#10;QNeW9L36sQq22nXfZR3Lz73zN0PzPOS3SqmX1XQ5gIg0xf/wX/vdKNjB75V0A+Tp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h13DAAAAA2gAAAA8AAAAAAAAAAAAAAAAA&#10;oQIAAGRycy9kb3ducmV2LnhtbFBLBQYAAAAABAAEAPkAAACOAwAAAAA=&#10;">
                    <v:shadow color="#ccc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2" type="#_x0000_t75" style="position:absolute;left:1096437;top:1126275;width:13278;height:19966;rotation:9447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9wtjEAAAA2gAAAA8AAABkcnMvZG93bnJldi54bWxEj0FrwkAUhO+F/oflFbzppiK1RlcpNg29&#10;Givo7Zl9JqHZtyG7jWl+fVcQehxm5htmtelNLTpqXWVZwfMkAkGcW11xoeBr/zF+BeE8ssbaMin4&#10;JQeb9ePDCmNtr7yjLvOFCBB2MSoovW9iKV1ekkE3sQ1x8C62NeiDbAupW7wGuKnlNIpepMGKw0KJ&#10;DW1Lyr+zH6MgSU7HaZYmp/TIh+35MhuGbvGu1Oipf1uC8NT7//C9/akVzOF2Jd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9wtjEAAAA2gAAAA8AAAAAAAAAAAAAAAAA&#10;nwIAAGRycy9kb3ducmV2LnhtbFBLBQYAAAAABAAEAPcAAACQAwAAAAA=&#10;" stroked="t" strokeweight="1.75pt">
                  <v:imagedata r:id="rId12" o:title=""/>
                </v:shape>
                <v:shape id="Picture 4" o:spid="_x0000_s1033" type="#_x0000_t75" style="position:absolute;left:1093557;top:1088641;width:16450;height:13335;rotation:-10570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gAjLAAAAA2gAAAA8AAABkcnMvZG93bnJldi54bWxETz1PwzAQ3ZH6H6yr1I06bRFK0zhVhdSI&#10;lZKh4ym+JoH4nNomCfx6PCAxPr3v/DibXozkfGdZwWadgCCure64UVC9nx9TED4ga+wtk4Jv8nAs&#10;Fg85ZtpO/EbjJTQihrDPUEEbwpBJ6euWDPq1HYgjd7POYIjQNVI7nGK46eU2SZ6lwY5jQ4sDvbRU&#10;f16+jIKP+/n6tE/L0o1Vtd39VJ7u+1Sp1XI+HUAEmsO/+M/9qhXErfFKvAGy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ACMsAAAADaAAAADwAAAAAAAAAAAAAAAACfAgAA&#10;ZHJzL2Rvd25yZXYueG1sUEsFBgAAAAAEAAQA9wAAAIwDAAAAAA==&#10;" stroked="t" strokeweight="1.75pt">
                  <v:imagedata r:id="rId13" o:title=""/>
                </v:shape>
                <v:shape id="Picture 4" o:spid="_x0000_s1034" type="#_x0000_t75" style="position:absolute;left:1094997;top:1071361;width:12292;height:18482;rotation:98261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0cXDAAAA2gAAAA8AAABkcnMvZG93bnJldi54bWxEj0FrAjEUhO+C/yE8oTfNrtCiq1GqrWLx&#10;INqi18fmdbO4eVk2Ubf/3hQEj8PMfMNM562txJUaXzpWkA4SEMS50yUXCn6+V/0RCB+QNVaOScEf&#10;eZjPup0pZtrdeE/XQyhEhLDPUIEJoc6k9Lkhi37gauLo/brGYoiyKaRu8BbhtpLDJHmTFkuOCwZr&#10;WhrKz4eLVfC6PZmPy/jza8k7mebpaVgujmulXnrt+wREoDY8w4/2RisYw/+Ve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/RxcMAAADaAAAADwAAAAAAAAAAAAAAAACf&#10;AgAAZHJzL2Rvd25yZXYueG1sUEsFBgAAAAAEAAQA9wAAAI8DAAAAAA==&#10;" stroked="t" strokeweight="1.75pt">
                  <v:imagedata r:id="rId14" o:title="" blacklevel="5243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5" type="#_x0000_t202" style="position:absolute;left:1087077;top:1052281;width:2808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j0cMA&#10;AADbAAAADwAAAGRycy9kb3ducmV2LnhtbESPQUsDMRCF70L/QxjBm81WIcjatGhF8GqV0t6Gzbgb&#10;3Ey2m2yb+uudg+BthvfmvW+W6xJ6daIx+cgWFvMKFHETnefWwufH6+0DqJSRHfaRycKFEqxXs6sl&#10;1i6e+Z1O29wqCeFUo4Uu56HWOjUdBUzzOBCL9hXHgFnWsdVuxLOEh17fVZXRAT1LQ4cDbTpqvrdT&#10;sPBS9sdijLmfdhdz/PHP02Hhydqb6/L0CCpTyf/mv+s3J/hCL7/I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j0cMAAADbAAAADwAAAAAAAAAAAAAAAACYAgAAZHJzL2Rv&#10;d25yZXYueG1sUEsFBgAAAAAEAAQA9QAAAIgDAAAAAA==&#10;" filled="f" stroked="f" insetpen="t">
                  <v:textbox inset="2.88pt,2.88pt,2.88pt,2.88pt">
                    <w:txbxContent>
                      <w:p w:rsidR="003E2B15" w:rsidRDefault="003E2B15" w:rsidP="003E2B15">
                        <w:pPr>
                          <w:widowControl w:val="0"/>
                          <w:jc w:val="center"/>
                          <w:rPr>
                            <w:rFonts w:ascii="Tw Cen MT" w:hAnsi="Tw Cen MT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Eric’s Story, My Story</w:t>
                        </w:r>
                      </w:p>
                    </w:txbxContent>
                  </v:textbox>
                </v:shape>
                <v:shape id="Text Box 12" o:spid="_x0000_s1036" type="#_x0000_t202" style="position:absolute;left:1071237;top:1057321;width:63720;height:6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1GSsEA&#10;AADbAAAADwAAAGRycy9kb3ducmV2LnhtbERPTWsCMRC9F/ofwhR6q9ltIZTVKNpS6LVaSr0Nm3E3&#10;uJmsm6xGf70RCr3N433ObJFcJ440BOtZQzkpQBDX3lhuNHxvPp5eQYSIbLDzTBrOFGAxv7+bYWX8&#10;ib/ouI6NyCEcKtTQxthXUoa6JYdh4nvizO384DBmODTSDHjK4a6Tz0WhpEPLuaHFnt5aqvfr0Wl4&#10;T7+HpJR6GX/O6nCxq3FbWtL68SEtpyAipfgv/nN/mjy/hNsv+QA5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dRkrBAAAA2wAAAA8AAAAAAAAAAAAAAAAAmAIAAGRycy9kb3du&#10;cmV2LnhtbFBLBQYAAAAABAAEAPUAAACGAwAAAAA=&#10;" filled="f" stroked="f" insetpen="t">
                  <v:textbox inset="2.88pt,2.88pt,2.88pt,2.88pt">
                    <w:txbxContent>
                      <w:p w:rsidR="003E2B15" w:rsidRDefault="003E2B15" w:rsidP="003E2B15">
                        <w:pPr>
                          <w:widowControl w:val="0"/>
                          <w:jc w:val="center"/>
                          <w:rPr>
                            <w:rFonts w:ascii="Tw Cen MT" w:hAnsi="Tw Cen M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w Cen MT" w:hAnsi="Tw Cen MT"/>
                            <w:sz w:val="28"/>
                            <w:szCs w:val="28"/>
                          </w:rPr>
                          <w:t xml:space="preserve">Use the photos to help you retell Eric’s Story and </w:t>
                        </w:r>
                      </w:p>
                      <w:p w:rsidR="003E2B15" w:rsidRDefault="003E2B15" w:rsidP="003E2B15">
                        <w:pPr>
                          <w:widowControl w:val="0"/>
                          <w:jc w:val="center"/>
                          <w:rPr>
                            <w:rFonts w:ascii="Tw Cen MT" w:hAnsi="Tw Cen MT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w Cen MT" w:hAnsi="Tw Cen MT"/>
                            <w:sz w:val="28"/>
                            <w:szCs w:val="28"/>
                          </w:rPr>
                          <w:t>then tell your own story focusing on the similarities in your lives.</w:t>
                        </w:r>
                      </w:p>
                    </w:txbxContent>
                  </v:textbox>
                </v:shape>
                <v:shape id="Picture 13" o:spid="_x0000_s1037" type="#_x0000_t75" style="position:absolute;left:1094277;top:1064881;width:16560;height:12960;rotation:-66020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rKu/DAAAA2wAAAA8AAABkcnMvZG93bnJldi54bWxET01rAjEQvQv+hzBCL6JZBa2uRpFCqXgQ&#10;XEU8Dptxd9vNJN2kuv77piD0No/3Oct1a2pxo8ZXlhWMhgkI4tzqigsFp+P7YAbCB2SNtWVS8CAP&#10;61W3s8RU2zsf6JaFQsQQ9ikqKENwqZQ+L8mgH1pHHLmrbQyGCJtC6gbvMdzUcpwkU2mw4thQoqO3&#10;kvKv7McomL1O3P7T9Yvv+Ueb6ct5N5XbnVIvvXazABGoDf/ip3ur4/wx/P0SD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sq78MAAADbAAAADwAAAAAAAAAAAAAAAACf&#10;AgAAZHJzL2Rvd25yZXYueG1sUEsFBgAAAAAEAAQA9wAAAI8DAAAAAA==&#10;" fillcolor="#98bb0e" stroked="t">
                  <v:imagedata r:id="rId15" o:title=""/>
                  <v:shadow color="#435608"/>
                </v:shape>
                <v:shape id="Picture 4" o:spid="_x0000_s1038" type="#_x0000_t75" style="position:absolute;left:1091397;top:1100881;width:17640;height:12211;rotation:72014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VGrBAAAA2wAAAA8AAABkcnMvZG93bnJldi54bWxET02LwjAQvQv+hzCCN01VEO2aiiiKHvZg&#10;dT0PzWzbtZmUJtb67zcLC97m8T5nte5MJVpqXGlZwWQcgSDOrC45V3C97EcLEM4ja6wsk4IXOVgn&#10;/d4KY22ffKY29bkIIexiVFB4X8dSuqwgg25sa+LAfdvGoA+wyaVu8BnCTSWnUTSXBksODQXWtC0o&#10;u6cPo+BGk9fXozydbsvjMqXPH7M/7KZKDQfd5gOEp86/xf/uow7zZ/D3SzhAJ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bVGrBAAAA2wAAAA8AAAAAAAAAAAAAAAAAnwIA&#10;AGRycy9kb3ducmV2LnhtbFBLBQYAAAAABAAEAPcAAACNAwAAAAA=&#10;" stroked="t" strokeweight="1.75pt">
                  <v:imagedata r:id="rId16" o:title=""/>
                </v:shape>
                <v:shape id="Picture 4" o:spid="_x0000_s1039" type="#_x0000_t75" style="position:absolute;left:1092821;top:1113689;width:17880;height:12849;rotation:-7975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SzfDAAAA2wAAAA8AAABkcnMvZG93bnJldi54bWxET0tLw0AQvgv9D8sUvNlNS/GRdltKQCiK&#10;WKOX3obsNEmbnY3ZsV3/vSsI3ubje85yHV2nzjSE1rOB6SQDRVx523Jt4OP98eYeVBBki51nMvBN&#10;Adar0dUSc+sv/EbnUmqVQjjkaKAR6XOtQ9WQwzDxPXHiDn5wKAkOtbYDXlK46/Qsy261w5ZTQ4M9&#10;FQ1Vp/LLGZDXQp7iLp7Khz2/7DbPxefxrjXmehw3C1BCUf7Ff+6tTfPn8PtLOk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VLN8MAAADbAAAADwAAAAAAAAAAAAAAAACf&#10;AgAAZHJzL2Rvd25yZXYueG1sUEsFBgAAAAAEAAQA9wAAAI8DAAAAAA==&#10;" stroked="t" strokeweight="1.75pt">
                  <v:imagedata r:id="rId17" o:title=""/>
                  <v:shadow on="t" opacity="28179f" origin=",.5" offset=".74836mm,.74836mm"/>
                </v:shape>
                <v:shape id="Text Box 16" o:spid="_x0000_s1040" type="#_x0000_t202" style="position:absolute;left:1070517;top:1064161;width:1980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AScEA&#10;AADbAAAADwAAAGRycy9kb3ducmV2LnhtbERPS2sCMRC+F/ofwhR6q1krDbIapQ+EXrUi7W3YjLuh&#10;m8m6yWr01zeC0Nt8fM+ZL5NrxZH6YD1rGI8KEMSVN5ZrDduv1dMURIjIBlvPpOFMAZaL+7s5lsaf&#10;eE3HTaxFDuFQooYmxq6UMlQNOQwj3xFnbu97hzHDvpamx1MOd618LgolHVrODQ129N5Q9bsZnIaP&#10;9H1ISqnJsDurw8W+DT9jS1o/PqTXGYhIKf6Lb+5Pk+e/wPWXfI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mQEnBAAAA2wAAAA8AAAAAAAAAAAAAAAAAmAIAAGRycy9kb3du&#10;cmV2LnhtbFBLBQYAAAAABAAEAPUAAACGAwAAAAA=&#10;" filled="f" stroked="f" insetpen="t">
                  <v:textbox inset="2.88pt,2.88pt,2.88pt,2.88pt">
                    <w:txbxContent>
                      <w:p w:rsidR="003E2B15" w:rsidRDefault="003E2B15" w:rsidP="003E2B15">
                        <w:pPr>
                          <w:widowControl w:val="0"/>
                          <w:jc w:val="center"/>
                          <w:rPr>
                            <w:rFonts w:ascii="Tw Cen MT" w:hAnsi="Tw Cen MT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Eric’s Story</w:t>
                        </w:r>
                      </w:p>
                    </w:txbxContent>
                  </v:textbox>
                </v:shape>
                <v:shape id="Text Box 17" o:spid="_x0000_s1041" type="#_x0000_t202" style="position:absolute;left:1115157;top:1064161;width:19800;height:5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ePsAA&#10;AADbAAAADwAAAGRycy9kb3ducmV2LnhtbERPTWsCMRC9C/0PYQreNGsLQbZGaZVCr1oRexs2093Q&#10;zWTdZDX6602h0Ns83ucsVsm14kx9sJ41zKYFCOLKG8u1hv3n+2QOIkRkg61n0nClAKvlw2iBpfEX&#10;3tJ5F2uRQziUqKGJsSulDFVDDsPUd8SZ+/a9w5hhX0vT4yWHu1Y+FYWSDi3nhgY7WjdU/ewGp2GT&#10;jqeklHoeDld1utm34WtmSevxY3p9AREpxX/xn/vD5PkKfn/JB8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TePsAAAADbAAAADwAAAAAAAAAAAAAAAACYAgAAZHJzL2Rvd25y&#10;ZXYueG1sUEsFBgAAAAAEAAQA9QAAAIUDAAAAAA==&#10;" filled="f" stroked="f" insetpen="t">
                  <v:textbox inset="2.88pt,2.88pt,2.88pt,2.88pt">
                    <w:txbxContent>
                      <w:p w:rsidR="003E2B15" w:rsidRDefault="003E2B15" w:rsidP="003E2B15">
                        <w:pPr>
                          <w:widowControl w:val="0"/>
                          <w:jc w:val="center"/>
                          <w:rPr>
                            <w:rFonts w:ascii="Tw Cen MT" w:hAnsi="Tw Cen MT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40"/>
                            <w:szCs w:val="40"/>
                            <w:u w:val="single"/>
                          </w:rPr>
                          <w:t>My  Story</w:t>
                        </w:r>
                      </w:p>
                    </w:txbxContent>
                  </v:textbox>
                </v:shape>
                <v:group id="Group 18" o:spid="_x0000_s1042" style="position:absolute;left:1066917;top:107280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line id="Line 19" o:spid="_x0000_s1043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nf8AAAADbAAAADwAAAGRycy9kb3ducmV2LnhtbESPQYvCMBCF7wv+hzCCtzV1hUWqUUQQ&#10;9tq6CHsbmrGtNpOSRG3/vXMQ9jbDe/PeN5vd4Dr1oBBbzwYW8wwUceVty7WB39PxcwUqJmSLnWcy&#10;MFKE3XbyscHc+icX9ChTrSSEY44GmpT6XOtYNeQwzn1PLNrFB4dJ1lBrG/Ap4a7TX1n2rR22LA0N&#10;9nRoqLqVd2dgWfn2WpxS8bfy4WxpHPvsXBozmw77NahEQ/o3v69/rOALrPwiA+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t53/AAAAA2wAAAA8AAAAAAAAAAAAAAAAA&#10;oQIAAGRycy9kb3ducmV2LnhtbFBLBQYAAAAABAAEAPkAAACOAwAAAAA=&#10;">
                    <v:shadow color="#ccc"/>
                  </v:line>
                  <v:line id="Line 20" o:spid="_x0000_s1044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FC5L4AAADbAAAADwAAAGRycy9kb3ducmV2LnhtbERPTYvCMBC9L+x/CCPsbU11QbSaFlkQ&#10;vLYugrehGdtqMylJ1PbfG0HY2zze52zywXTiTs63lhXMpgkI4srqlmsFf4fd9xKED8gaO8ukYCQP&#10;efb5scFU2wcXdC9DLWII+xQVNCH0qZS+asign9qeOHJn6wyGCF0ttcNHDDednCfJQhpsOTY02NNv&#10;Q9W1vBkFP5VtL8UhFKeldUdN49gnx1Kpr8mwXYMINIR/8du913H+Cl6/xANk9g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oULkvgAAANsAAAAPAAAAAAAAAAAAAAAAAKEC&#10;AABkcnMvZG93bnJldi54bWxQSwUGAAAAAAQABAD5AAAAjAMAAAAA&#10;">
                    <v:shadow color="#ccc"/>
                  </v:line>
                  <v:line id="Line 21" o:spid="_x0000_s1045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hxLoAAADbAAAADwAAAGRycy9kb3ducmV2LnhtbERPvQrCMBDeBd8hnOCmqQoi1SgiCK6t&#10;IrgdzdlWm0tJorZvbwbB8eP73+w604g3OV9bVjCbJiCIC6trLhVczsfJCoQPyBoby6SgJw+77XCw&#10;wVTbD2f0zkMpYgj7FBVUIbSplL6oyKCf2pY4cnfrDIYIXSm1w08MN42cJ8lSGqw5NlTY0qGi4pm/&#10;jIJFYetHdg7ZbWXdVVPft8k1V2o86vZrEIG68Bf/3CetYB7Xxy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JD3IcS6AAAA2wAAAA8AAAAAAAAAAAAAAAAAoQIAAGRy&#10;cy9kb3ducmV2LnhtbFBLBQYAAAAABAAEAPkAAACIAwAAAAA=&#10;">
                    <v:shadow color="#ccc"/>
                  </v:line>
                  <v:line id="Line 22" o:spid="_x0000_s1046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uEX8AAAADbAAAADwAAAGRycy9kb3ducmV2LnhtbESPQYvCMBSE7wv7H8Jb8GbTKoh0jUUE&#10;wWurCN4ezdu2u81LSaK2/94Iwh6HmfmG2RSj6cWdnO8sK8iSFARxbXXHjYLz6TBfg/ABWWNvmRRM&#10;5KHYfn5sMNf2wSXdq9CICGGfo4I2hCGX0tctGfSJHYij92OdwRCla6R2+Ihw08tFmq6kwY7jQosD&#10;7Vuq/6qbUbCsbfdbnkJ5XVt30TRNQ3qplJp9jbtvEIHG8B9+t49awSKD15f4A+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+7hF/AAAAA2wAAAA8AAAAAAAAAAAAAAAAA&#10;oQIAAGRycy9kb3ducmV2LnhtbFBLBQYAAAAABAAEAPkAAACOAwAAAAA=&#10;">
                    <v:shadow color="#ccc"/>
                  </v:line>
                </v:group>
                <v:group id="Group 23" o:spid="_x0000_s1047" style="position:absolute;left:1066917;top:108720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line id="Line 24" o:spid="_x0000_s1048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W/s78AAADbAAAADwAAAGRycy9kb3ducmV2LnhtbESPQYvCMBSE74L/ITzBm01VWKRrFBEE&#10;r62L4O3RvG2rzUtJorb/3giCx2FmvmHW29604kHON5YVzJMUBHFpdcOVgr/TYbYC4QOyxtYyKRjI&#10;w3YzHq0x0/bJOT2KUIkIYZ+hgjqELpPSlzUZ9IntiKP3b53BEKWrpHb4jHDTykWa/kiDDceFGjva&#10;11TeirtRsCxtc81PIb+srDtrGoYuPRdKTSf97hdEoD58w5/2UStYLOH9Jf4AuX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CW/s78AAADbAAAADwAAAAAAAAAAAAAAAACh&#10;AgAAZHJzL2Rvd25yZXYueG1sUEsFBgAAAAAEAAQA+QAAAI0DAAAAAA==&#10;">
                    <v:shadow color="#ccc"/>
                  </v:line>
                  <v:line id="Line 25" o:spid="_x0000_s1049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wnx8EAAADbAAAADwAAAGRycy9kb3ducmV2LnhtbESPQWvCQBSE7wX/w/KE3upGW0RiNiJC&#10;odckEujtkX1Notm3YXeryb/vCkKPw8x8w2SHyQziRs73lhWsVwkI4sbqnlsF5+rzbQfCB2SNg2VS&#10;MJOHQ754yTDV9s4F3crQighhn6KCLoQxldI3HRn0KzsSR+/HOoMhStdK7fAe4WaQmyTZSoM9x4UO&#10;Rzp11FzLX6PgvbH9pahC8b2zrtY0z2NSl0q9LqfjHkSgKfyHn+0vrWDzAY8v8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CfHwQAAANsAAAAPAAAAAAAAAAAAAAAA&#10;AKECAABkcnMvZG93bnJldi54bWxQSwUGAAAAAAQABAD5AAAAjwMAAAAA&#10;">
                    <v:shadow color="#ccc"/>
                  </v:line>
                  <v:line id="Line 26" o:spid="_x0000_s1050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CCXMEAAADbAAAADwAAAGRycy9kb3ducmV2LnhtbESPQWvCQBSE7wX/w/KE3upGS0ViNiJC&#10;odckEujtkX1Notm3YXeryb/vCkKPw8x8w2SHyQziRs73lhWsVwkI4sbqnlsF5+rzbQfCB2SNg2VS&#10;MJOHQ754yTDV9s4F3crQighhn6KCLoQxldI3HRn0KzsSR+/HOoMhStdK7fAe4WaQmyTZSoM9x4UO&#10;Rzp11FzLX6PgvbH9pahC8b2zrtY0z2NSl0q9LqfjHkSgKfyHn+0vrWDzAY8v8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gIJcwQAAANsAAAAPAAAAAAAAAAAAAAAA&#10;AKECAABkcnMvZG93bnJldi54bWxQSwUGAAAAAAQABAD5AAAAjwMAAAAA&#10;">
                    <v:shadow color="#ccc"/>
                  </v:line>
                  <v:line id="Line 27" o:spid="_x0000_s1051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cK74AAADbAAAADwAAAGRycy9kb3ducmV2LnhtbESPQavCMBCE74L/IazgTVMVRKpRRBDe&#10;tVUEb0uzttVmU5I8bf+9EQSPw8x8w2x2nWnEk5yvLSuYTRMQxIXVNZcKzqfjZAXCB2SNjWVS0JOH&#10;3XY42GCq7YszeuahFBHCPkUFVQhtKqUvKjLop7Yljt7NOoMhSldK7fAV4aaR8yRZSoM1x4UKWzpU&#10;VDzyf6NgUdj6np1Cdl1Zd9HU921yyZUaj7r9GkSgLvzC3/afVjBfwudL/AFy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UhwrvgAAANsAAAAPAAAAAAAAAAAAAAAAAKEC&#10;AABkcnMvZG93bnJldi54bWxQSwUGAAAAAAQABAD5AAAAjAMAAAAA&#10;">
                    <v:shadow color="#ccc"/>
                  </v:line>
                </v:group>
                <v:group id="Group 28" o:spid="_x0000_s1052" style="position:absolute;left:1066557;top:111564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line id="Line 29" o:spid="_x0000_s1053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twroAAADbAAAADwAAAGRycy9kb3ducmV2LnhtbERPvQrCMBDeBd8hnOCmqQoi1SgiCK6t&#10;IrgdzdlWm0tJorZvbwbB8eP73+w604g3OV9bVjCbJiCIC6trLhVczsfJCoQPyBoby6SgJw+77XCw&#10;wVTbD2f0zkMpYgj7FBVUIbSplL6oyKCf2pY4cnfrDIYIXSm1w08MN42cJ8lSGqw5NlTY0qGi4pm/&#10;jIJFYetHdg7ZbWXdVVPft8k1V2o86vZrEIG68Bf/3CetYB7Hxi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G6BLcK6AAAA2wAAAA8AAAAAAAAAAAAAAAAAoQIAAGRy&#10;cy9kb3ducmV2LnhtbFBLBQYAAAAABAAEAPkAAACIAwAAAAA=&#10;">
                    <v:shadow color="#ccc"/>
                  </v:line>
                  <v:line id="Line 30" o:spid="_x0000_s1054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2IWcEAAADbAAAADwAAAGRycy9kb3ducmV2LnhtbESPQWvCQBSE70L/w/IKvZmNFoqNWUWE&#10;Qq9JROjtkX0m0ezbsLua5N93CwWPw8x8w+T7yfTiQc53lhWskhQEcW11x42CU/W13IDwAVljb5kU&#10;zORhv3tZ5JhpO3JBjzI0IkLYZ6igDWHIpPR1SwZ9Ygfi6F2sMxiidI3UDscIN71cp+mHNNhxXGhx&#10;oGNL9a28GwXvte2uRRWKn411Z03zPKTnUqm31+mwBRFoCs/wf/tbK1h/wt+X+AP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zYhZwQAAANsAAAAPAAAAAAAAAAAAAAAA&#10;AKECAABkcnMvZG93bnJldi54bWxQSwUGAAAAAAQABAD5AAAAjwMAAAAA&#10;">
                    <v:shadow color="#ccc"/>
                  </v:line>
                  <v:line id="Line 31" o:spid="_x0000_s1055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63Gb0AAADbAAAADwAAAGRycy9kb3ducmV2LnhtbERPTYvCMBC9L/gfwgje1tQVFqlGEUHY&#10;a+si7G1oxrbaTEoStf33zkHY4+N9b3aD69SDQmw9G1jMM1DElbct1wZ+T8fPFaiYkC12nsnASBF2&#10;28nHBnPrn1zQo0y1khCOORpoUupzrWPVkMM49z2xcBcfHCaBodY24FPCXae/suxbO2xZGhrs6dBQ&#10;dSvvzsCy8u21OKXib+XD2dI49tm5NGY2HfZrUImG9C9+u3+s+GS9fJEfoLc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Uutxm9AAAA2wAAAA8AAAAAAAAAAAAAAAAAoQIA&#10;AGRycy9kb3ducmV2LnhtbFBLBQYAAAAABAAEAPkAAACLAwAAAAA=&#10;">
                    <v:shadow color="#ccc"/>
                  </v:line>
                  <v:line id="Line 32" o:spid="_x0000_s1056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SgsAAAADbAAAADwAAAGRycy9kb3ducmV2LnhtbESPQYvCMBSE74L/ITxhb9u0LohUY1kE&#10;wWurCHt7NM+2bvNSkqjtvzcLCx6HmW+G2Raj6cWDnO8sK8iSFARxbXXHjYLz6fC5BuEDssbeMimY&#10;yEOxm8+2mGv75JIeVWhELGGfo4I2hCGX0tctGfSJHYijd7XOYIjSNVI7fMZy08tlmq6kwY7jQosD&#10;7Vuqf6u7UfBV2+5WnkL5s7buommahvRSKfWxGL83IAKN4R3+p486chn8fYk/QO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piEoLAAAAA2wAAAA8AAAAAAAAAAAAAAAAA&#10;oQIAAGRycy9kb3ducmV2LnhtbFBLBQYAAAAABAAEAPkAAACOAwAAAAA=&#10;">
                    <v:shadow color="#ccc"/>
                  </v:line>
                </v:group>
                <v:line id="Line 33" o:spid="_x0000_s1057" style="position:absolute;visibility:visible;mso-wrap-style:square" from="1066557,1130041" to="1092477,1130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M9b8AAADbAAAADwAAAGRycy9kb3ducmV2LnhtbESPQYvCMBSE74L/ITzBm6ZbYZFqLMuC&#10;4LV1Ebw9mmdbt3kpSdT23xtB8DjMfDPMNh9MJ+7kfGtZwdcyAUFcWd1yreDvuF+sQfiArLGzTApG&#10;8pDvppMtZto+uKB7GWoRS9hnqKAJoc+k9FVDBv3S9sTRu1hnMETpaqkdPmK56WSaJN/SYMtxocGe&#10;fhuq/subUbCqbHstjqE4r607aRrHPjmVSs1nw88GRKAhfMJv+qAjl8LrS/wB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rCM9b8AAADbAAAADwAAAAAAAAAAAAAAAACh&#10;AgAAZHJzL2Rvd25yZXYueG1sUEsFBgAAAAAEAAQA+QAAAI0DAAAAAA==&#10;">
                  <v:shadow color="#ccc"/>
                </v:line>
                <v:line id="Line 34" o:spid="_x0000_s1058" style="position:absolute;visibility:visible;mso-wrap-style:square" from="1066557,1133641" to="1092477,1133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wpbr8AAADbAAAADwAAAGRycy9kb3ducmV2LnhtbESPQYvCMBSE74L/ITzBm01dQaQaRQRh&#10;r60ieHs0z7bavJQkavvvzcKCx2Hmm2E2u9604kXON5YVzJMUBHFpdcOVgvPpOFuB8AFZY2uZFAzk&#10;YbcdjzaYafvmnF5FqEQsYZ+hgjqELpPSlzUZ9IntiKN3s85giNJVUjt8x3LTyp80XUqDDceFGjs6&#10;1FQ+iqdRsChtc89PIb+urLtoGoYuvRRKTSf9fg0iUB++4X/6V0duAX9f4g+Q2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fwpbr8AAADbAAAADwAAAAAAAAAAAAAAAACh&#10;AgAAZHJzL2Rvd25yZXYueG1sUEsFBgAAAAAEAAQA+QAAAI0DAAAAAA==&#10;">
                  <v:shadow color="#ccc"/>
                </v:line>
                <v:line id="Line 35" o:spid="_x0000_s1059" style="position:absolute;visibility:visible;mso-wrap-style:square" from="1066557,1137241" to="1092477,1137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WxGsEAAADbAAAADwAAAGRycy9kb3ducmV2LnhtbESPQWvCQBSE74X+h+UVvNVNrYhEVymC&#10;0GsSEbw9dp9J2uzbsLua5N+7hYLHYeabYbb70XbiTj60jhV8zDMQxNqZlmsFp+r4vgYRIrLBzjEp&#10;mCjAfvf6ssXcuIELupexFqmEQ44Kmhj7XMqgG7IY5q4nTt7VeYsxSV9L43FI5baTiyxbSYstp4UG&#10;ezo0pH/Lm1XwqV37U1SxuKydPxuapj47l0rN3savDYhIY3yG/+lvk7gl/H1JP0D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FbEawQAAANsAAAAPAAAAAAAAAAAAAAAA&#10;AKECAABkcnMvZG93bnJldi54bWxQSwUGAAAAAAQABAD5AAAAjwMAAAAA&#10;">
                  <v:shadow color="#ccc"/>
                </v:line>
                <v:line id="Line 36" o:spid="_x0000_s1060" style="position:absolute;visibility:visible;mso-wrap-style:square" from="1066557,1140841" to="1092477,114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UgcEAAADbAAAADwAAAGRycy9kb3ducmV2LnhtbESPQWvCQBSE74X+h+UVvNVNLYpEVymC&#10;0GsSEbw9dp9J2uzbsLua5N+7hYLHYeabYbb70XbiTj60jhV8zDMQxNqZlmsFp+r4vgYRIrLBzjEp&#10;mCjAfvf6ssXcuIELupexFqmEQ44Kmhj7XMqgG7IY5q4nTt7VeYsxSV9L43FI5baTiyxbSYstp4UG&#10;ezo0pH/Lm1XwqV37U1SxuKydPxuapj47l0rN3savDYhIY3yG/+lvk7gl/H1JP0D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WRSBwQAAANsAAAAPAAAAAAAAAAAAAAAA&#10;AKECAABkcnMvZG93bnJldi54bWxQSwUGAAAAAAQABAD5AAAAjwMAAAAA&#10;">
                  <v:shadow color="#ccc"/>
                </v:line>
                <v:line id="Line 37" o:spid="_x0000_s1061" style="position:absolute;visibility:visible;mso-wrap-style:square" from="1066557,1144441" to="1092477,114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uK9r8AAADbAAAADwAAAGRycy9kb3ducmV2LnhtbESPQYvCMBSE7wv+h/AEb2u6CiLVWJYF&#10;wWurCN4ezbOt27yUJNb23xtB8DjMfDPMNhtMK3pyvrGs4GeegCAurW64UnA67r/XIHxA1thaJgUj&#10;ech2k68tpto+OKe+CJWIJexTVFCH0KVS+rImg35uO+LoXa0zGKJ0ldQOH7HctHKRJCtpsOG4UGNH&#10;fzWV/8XdKFiWtrnlx5Bf1tadNY1jl5wLpWbT4XcDItAQPuE3fdCRW8HrS/wB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YuK9r8AAADbAAAADwAAAAAAAAAAAAAAAACh&#10;AgAAZHJzL2Rvd25yZXYueG1sUEsFBgAAAAAEAAQA+QAAAI0DAAAAAA==&#10;">
                  <v:shadow color="#ccc"/>
                </v:line>
                <v:line id="Line 38" o:spid="_x0000_s1062" style="position:absolute;visibility:visible;mso-wrap-style:square" from="1066557,1148041" to="1092477,114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cvbcEAAADbAAAADwAAAGRycy9kb3ducmV2LnhtbESPQWvCQBSE74X+h+UVvNVNLahEVymC&#10;0GsSEbw9dp9J2uzbsLua5N+7hYLHYeabYbb70XbiTj60jhV8zDMQxNqZlmsFp+r4vgYRIrLBzjEp&#10;mCjAfvf6ssXcuIELupexFqmEQ44Kmhj7XMqgG7IY5q4nTt7VeYsxSV9L43FI5baTiyxbSostp4UG&#10;ezo0pH/Lm1XwqV37U1SxuKydPxuapj47l0rN3savDYhIY3yG/+lvk7gV/H1JP0D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xy9twQAAANsAAAAPAAAAAAAAAAAAAAAA&#10;AKECAABkcnMvZG93bnJldi54bWxQSwUGAAAAAAQABAD5AAAAjwMAAAAA&#10;">
                  <v:shadow color="#ccc"/>
                </v:line>
                <v:group id="Group 39" o:spid="_x0000_s1063" style="position:absolute;left:1110837;top:107244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line id="Line 40" o:spid="_x0000_s1064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QehMAAAADbAAAADwAAAGRycy9kb3ducmV2LnhtbESPQYvCMBSE7wv7H8IT9ramuiBaTYss&#10;CF5bF8Hbo3m21ealJFHbf28EYY/DzDfDbPLBdOJOzreWFcymCQjiyuqWawV/h933EoQPyBo7y6Rg&#10;JA959vmxwVTbBxd0L0MtYgn7FBU0IfSplL5qyKCf2p44emfrDIYoXS21w0csN52cJ8lCGmw5LjTY&#10;029D1bW8GQU/lW0vxSEUp6V1R03j2CfHUqmvybBdgwg0hP/wm97ryK3g9SX+AJk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UHoTAAAAA2wAAAA8AAAAAAAAAAAAAAAAA&#10;oQIAAGRycy9kb3ducmV2LnhtbFBLBQYAAAAABAAEAPkAAACOAwAAAAA=&#10;">
                    <v:shadow color="#ccc"/>
                  </v:line>
                  <v:line id="Line 41" o:spid="_x0000_s1065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jEZL0AAADbAAAADwAAAGRycy9kb3ducmV2LnhtbERPTYvCMBC9C/6HMII3TV1FpJoWEYS9&#10;toqwt6GZbavNpCRR23+/OSx4fLzvQz6YTrzI+daygtUyAUFcWd1yreB6OS92IHxA1thZJgUjeciz&#10;6eSAqbZvLuhVhlrEEPYpKmhC6FMpfdWQQb+0PXHkfq0zGCJ0tdQO3zHcdPIrSbbSYMuxocGeTg1V&#10;j/JpFKwr296LSyh+dtbdNI1jn9xKpeaz4bgHEWgIH/G/+1sr2MT18Uv8ATL7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0oxGS9AAAA2wAAAA8AAAAAAAAAAAAAAAAAoQIA&#10;AGRycy9kb3ducmV2LnhtbFBLBQYAAAAABAAEAPkAAACLAwAAAAA=&#10;">
                    <v:shadow color="#ccc"/>
                  </v:line>
                  <v:line id="Line 42" o:spid="_x0000_s1066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h/8IAAADbAAAADwAAAGRycy9kb3ducmV2LnhtbESPzWrDMBCE74W8g9hAb7WctATjRAkh&#10;EOjVTgj0tlhb24m1MpLin7evCoUeh5n5htkdJtOJgZxvLStYJSkI4srqlmsF18v5LQPhA7LGzjIp&#10;mMnDYb942WGu7cgFDWWoRYSwz1FBE0KfS+mrhgz6xPbE0fu2zmCI0tVSOxwj3HRynaYbabDluNBg&#10;T6eGqkf5NAreK9vei0sovjLrbprmuU9vpVKvy+m4BRFoCv/hv/anVvCxgt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Rh/8IAAADbAAAADwAAAAAAAAAAAAAA&#10;AAChAgAAZHJzL2Rvd25yZXYueG1sUEsFBgAAAAAEAAQA+QAAAJADAAAAAA==&#10;">
                    <v:shadow color="#ccc"/>
                  </v:line>
                  <v:line id="Line 43" o:spid="_x0000_s1067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b/iMEAAADbAAAADwAAAGRycy9kb3ducmV2LnhtbESPQWvCQBSE7wX/w/KE3upGW0RiNiJC&#10;odckEujtkX1Notm3YXeryb/vCkKPw8x8w2SHyQziRs73lhWsVwkI4sbqnlsF5+rzbQfCB2SNg2VS&#10;MJOHQ754yTDV9s4F3crQighhn6KCLoQxldI3HRn0KzsSR+/HOoMhStdK7fAe4WaQmyTZSoM9x4UO&#10;Rzp11FzLX6PgvbH9pahC8b2zrtY0z2NSl0q9LqfjHkSgKfyHn+0vreBjA48v8QfI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tv+IwQAAANsAAAAPAAAAAAAAAAAAAAAA&#10;AKECAABkcnMvZG93bnJldi54bWxQSwUGAAAAAAQABAD5AAAAjwMAAAAA&#10;">
                    <v:shadow color="#ccc"/>
                  </v:line>
                </v:group>
                <v:line id="Line 44" o:spid="_x0000_s1068" style="position:absolute;visibility:visible;mso-wrap-style:square" from="1110837,1087201" to="1136757,1087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aE8AAAADbAAAADwAAAGRycy9kb3ducmV2LnhtbESPQYvCMBSE74L/ITzBm6auskjXWBZB&#10;2GvrInh7NM+2u81LSWJt/70RBI/DzHzD7LLBtKIn5xvLClbLBARxaXXDlYLf03GxBeEDssbWMikY&#10;yUO2n052mGp755z6IlQiQtinqKAOoUul9GVNBv3SdsTRu1pnMETpKqkd3iPctPIjST6lwYbjQo0d&#10;HWoq/4ubUbAubfOXn0J+2Vp31jSOXXIulJrPhu8vEIGG8A6/2j9awWYNzy/xB8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6WhPAAAAA2wAAAA8AAAAAAAAAAAAAAAAA&#10;oQIAAGRycy9kb3ducmV2LnhtbFBLBQYAAAAABAAEAPkAAACOAwAAAAA=&#10;">
                  <v:shadow color="#ccc"/>
                </v:line>
                <v:line id="Line 45" o:spid="_x0000_s1069" style="position:absolute;visibility:visible;mso-wrap-style:square" from="1110837,1090801" to="1136757,1090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CZ8IAAADbAAAADwAAAGRycy9kb3ducmV2LnhtbESPzWrDMBCE74W8g9hAbrWcH4pxo4QS&#10;CORquwRyW6yN7dZaGUmJ7bevCoUeh5n5htkfJ9OLJznfWVawTlIQxLXVHTcKPqvzawbCB2SNvWVS&#10;MJOH42Hxssdc25ELepahERHCPkcFbQhDLqWvWzLoEzsQR+9uncEQpWukdjhGuOnlJk3fpMGO40KL&#10;A51aqr/Lh1GwrW33VVShuGXWXTXN85BeS6VWy+njHUSgKfyH/9oXrWC3g98v8QfIw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PCZ8IAAADbAAAADwAAAAAAAAAAAAAA&#10;AAChAgAAZHJzL2Rvd25yZXYueG1sUEsFBgAAAAAEAAQA+QAAAJADAAAAAA==&#10;">
                  <v:shadow color="#ccc"/>
                </v:line>
                <v:line id="Line 46" o:spid="_x0000_s1070" style="position:absolute;visibility:visible;mso-wrap-style:square" from="1110837,1094401" to="1136757,109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n/MIAAADbAAAADwAAAGRycy9kb3ducmV2LnhtbESPwWrDMBBE74H8g9hAb4mctgnBtWxC&#10;odCrnRDIbbG2tltrZSTVsf++KgRyHGbmDZMVk+nFSM53lhVsNwkI4trqjhsF59PH+gDCB2SNvWVS&#10;MJOHIl8uMky1vXFJYxUaESHsU1TQhjCkUvq6JYN+Ywfi6H1ZZzBE6RqpHd4i3PTyOUn20mDHcaHF&#10;gd5bqn+qX6Pgpbbdd3kK5fVg3UXTPA/JpVLqaTUd30AEmsIjfG9/agWvO/j/En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9n/MIAAADbAAAADwAAAAAAAAAAAAAA&#10;AAChAgAAZHJzL2Rvd25yZXYueG1sUEsFBgAAAAAEAAQA+QAAAJADAAAAAA==&#10;">
                  <v:shadow color="#ccc"/>
                </v:line>
                <v:line id="Line 47" o:spid="_x0000_s1071" style="position:absolute;visibility:visible;mso-wrap-style:square" from="1110837,1098001" to="1136757,109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35i8EAAADbAAAADwAAAGRycy9kb3ducmV2LnhtbESPQWvCQBSE74L/YXmCN7NRi4TUVYpQ&#10;8JqkCN4e2WeSNvs27G5N8u+7hUKPw8x8wxzPk+nFk5zvLCvYJikI4trqjhsFH9X7JgPhA7LG3jIp&#10;mMnD+bRcHDHXduSCnmVoRISwz1FBG8KQS+nrlgz6xA7E0XtYZzBE6RqpHY4Rbnq5S9ODNNhxXGhx&#10;oEtL9Vf5bRTsa9t9FlUo7pl1N03zPKS3Uqn1anp7BRFoCv/hv/ZVK3g5wO+X+AP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jfmLwQAAANsAAAAPAAAAAAAAAAAAAAAA&#10;AKECAABkcnMvZG93bnJldi54bWxQSwUGAAAAAAQABAD5AAAAjwMAAAAA&#10;">
                  <v:shadow color="#ccc"/>
                </v:line>
                <v:group id="Group 48" o:spid="_x0000_s1072" style="position:absolute;left:1110837;top:110160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line id="Line 49" o:spid="_x0000_s1073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7IYr0AAADbAAAADwAAAGRycy9kb3ducmV2LnhtbERPTYvCMBC9C/6HMII3TV1FpJoWEYS9&#10;toqwt6GZbavNpCRR23+/OSx4fLzvQz6YTrzI+daygtUyAUFcWd1yreB6OS92IHxA1thZJgUjeciz&#10;6eSAqbZvLuhVhlrEEPYpKmhC6FMpfdWQQb+0PXHkfq0zGCJ0tdQO3zHcdPIrSbbSYMuxocGeTg1V&#10;j/JpFKwr296LSyh+dtbdNI1jn9xKpeaz4bgHEWgIH/G/+1sr2MSx8Uv8ATL7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eyGK9AAAA2wAAAA8AAAAAAAAAAAAAAAAAoQIA&#10;AGRycy9kb3ducmV2LnhtbFBLBQYAAAAABAAEAPkAAACLAwAAAAA=&#10;">
                    <v:shadow color="#ccc"/>
                  </v:line>
                  <v:line id="Line 50" o:spid="_x0000_s1074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Jt+cIAAADbAAAADwAAAGRycy9kb3ducmV2LnhtbESPwWrDMBBE74H8g9hAb4mctoTEtWxC&#10;odCrnRDIbbG2tltrZSTVsf++KgRyHGbmDZMVk+nFSM53lhVsNwkI4trqjhsF59PHeg/CB2SNvWVS&#10;MJOHIl8uMky1vXFJYxUaESHsU1TQhjCkUvq6JYN+Ywfi6H1ZZzBE6RqpHd4i3PTyOUl20mDHcaHF&#10;gd5bqn+qX6Pgpbbdd3kK5XVv3UXTPA/JpVLqaTUd30AEmsIjfG9/agWvB/j/En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Jt+cIAAADbAAAADwAAAAAAAAAAAAAA&#10;AAChAgAAZHJzL2Rvd25yZXYueG1sUEsFBgAAAAAEAAQA+QAAAJADAAAAAA==&#10;">
                    <v:shadow color="#ccc"/>
                  </v:line>
                  <v:line id="Line 51" o:spid="_x0000_s1075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Sub0AAADbAAAADwAAAGRycy9kb3ducmV2LnhtbERPTYvCMBC9C/6HMII3TV1RpJoWEYS9&#10;toqwt6GZbavNpCRR23+/OSx4fLzvQz6YTrzI+daygtUyAUFcWd1yreB6OS92IHxA1thZJgUjeciz&#10;6eSAqbZvLuhVhlrEEPYpKmhC6FMpfdWQQb+0PXHkfq0zGCJ0tdQO3zHcdPIrSbbSYMuxocGeTg1V&#10;j/JpFKwr296LSyh+dtbdNI1jn9xKpeaz4bgHEWgIH/G/+1sr2MT18Uv8ATL7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jxUrm9AAAA2wAAAA8AAAAAAAAAAAAAAAAAoQIA&#10;AGRycy9kb3ducmV2LnhtbFBLBQYAAAAABAAEAPkAAACLAwAAAAA=&#10;">
                    <v:shadow color="#ccc"/>
                  </v:line>
                  <v:line id="Line 52" o:spid="_x0000_s1076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33IsIAAADbAAAADwAAAGRycy9kb3ducmV2LnhtbESPzWrDMBCE74W8g9hAb7WclAbjRAkh&#10;EOjVTgj0tlhb24m1MpLin7evCoUeh5n5htkdJtOJgZxvLStYJSkI4srqlmsF18v5LQPhA7LGzjIp&#10;mMnDYb942WGu7cgFDWWoRYSwz1FBE0KfS+mrhgz6xPbE0fu2zmCI0tVSOxwj3HRynaYbabDluNBg&#10;T6eGqkf5NAreK9vei0sovjLrbprmuU9vpVKvy+m4BRFoCv/hv/anVvCxgt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33IsIAAADbAAAADwAAAAAAAAAAAAAA&#10;AAChAgAAZHJzL2Rvd25yZXYueG1sUEsFBgAAAAAEAAQA+QAAAJADAAAAAA==&#10;">
                    <v:shadow color="#ccc"/>
                  </v:line>
                </v:group>
                <v:group id="Group 53" o:spid="_x0000_s1077" style="position:absolute;left:1110837;top:111600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line id="Line 54" o:spid="_x0000_s1078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MzsAAAADbAAAADwAAAGRycy9kb3ducmV2LnhtbESPQYvCMBSE74L/ITzBm6auuEjXWBZB&#10;2GvrInh7NM+2u81LSWJt/70RBI/DzHzD7LLBtKIn5xvLClbLBARxaXXDlYLf03GxBeEDssbWMikY&#10;yUO2n052mGp755z6IlQiQtinqKAOoUul9GVNBv3SdsTRu1pnMETpKqkd3iPctPIjST6lwYbjQo0d&#10;HWoq/4ubUbAubfOXn0J+2Vp31jSOXXIulJrPhu8vEIGG8A6/2j9awWYNzy/xB8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jzM7AAAAA2wAAAA8AAAAAAAAAAAAAAAAA&#10;oQIAAGRycy9kb3ducmV2LnhtbFBLBQYAAAAABAAEAPkAAACOAwAAAAA=&#10;">
                    <v:shadow color="#ccc"/>
                  </v:line>
                  <v:line id="Line 55" o:spid="_x0000_s1079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pUusIAAADbAAAADwAAAGRycy9kb3ducmV2LnhtbESPwWrDMBBE74H8g9hAb4mctgnBtWxC&#10;odCrnRDIbbG2tltrZSTVsf++KgRyHGbmDZMVk+nFSM53lhVsNwkI4trqjhsF59PH+gDCB2SNvWVS&#10;MJOHIl8uMky1vXFJYxUaESHsU1TQhjCkUvq6JYN+Ywfi6H1ZZzBE6RqpHd4i3PTyOUn20mDHcaHF&#10;gd5bqn+qX6Pgpbbdd3kK5fVg3UXTPA/JpVLqaTUd30AEmsIjfG9/agW7V/j/En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pUusIAAADbAAAADwAAAAAAAAAAAAAA&#10;AAChAgAAZHJzL2Rvd25yZXYueG1sUEsFBgAAAAAEAAQA+QAAAJADAAAAAA==&#10;">
                    <v:shadow color="#ccc"/>
                  </v:line>
                  <v:line id="Line 56" o:spid="_x0000_s1080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bxIcEAAADbAAAADwAAAGRycy9kb3ducmV2LnhtbESPQWvCQBSE7wX/w/IEb81GxRJSVymC&#10;4DVJEbw9ss8kbfZt2F1N8u+7hUKPw8x8w+yPk+nFk5zvLCtYJykI4trqjhsFn9X5NQPhA7LG3jIp&#10;mMnD8bB42WOu7cgFPcvQiAhhn6OCNoQhl9LXLRn0iR2Io3e3zmCI0jVSOxwj3PRyk6Zv0mDHcaHF&#10;gU4t1d/lwyjY1rb7KqpQ3DLrrprmeUivpVKr5fTxDiLQFP7Df+2LVrDbwe+X+APk4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hvEhwQAAANsAAAAPAAAAAAAAAAAAAAAA&#10;AKECAABkcnMvZG93bnJldi54bWxQSwUGAAAAAAQABAD5AAAAjwMAAAAA&#10;">
                    <v:shadow color="#ccc"/>
                  </v:line>
                  <v:line id="Line 57" o:spid="_x0000_s1081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RvVsEAAADbAAAADwAAAGRycy9kb3ducmV2LnhtbESPQWvCQBSE74L/YXmCN7NRqYTUVYpQ&#10;8JqkCN4e2WeSNvs27G5N8u+7hUKPw8x8wxzPk+nFk5zvLCvYJikI4trqjhsFH9X7JgPhA7LG3jIp&#10;mMnD+bRcHDHXduSCnmVoRISwz1FBG8KQS+nrlgz6xA7E0XtYZzBE6RqpHY4Rbnq5S9ODNNhxXGhx&#10;oEtL9Vf5bRTsa9t9FlUo7pl1N03zPKS3Uqn1anp7BRFoCv/hv/ZVK3g5wO+X+AP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VG9WwQAAANsAAAAPAAAAAAAAAAAAAAAA&#10;AKECAABkcnMvZG93bnJldi54bWxQSwUGAAAAAAQABAD5AAAAjwMAAAAA&#10;">
                    <v:shadow color="#ccc"/>
                  </v:line>
                </v:group>
                <v:group id="Group 58" o:spid="_x0000_s1082" style="position:absolute;left:1110837;top:1130401;width:25920;height:10800" coordorigin="1066917,1072801" coordsize="25920,10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line id="Line 59" o:spid="_x0000_s1083" style="position:absolute;visibility:visible;mso-wrap-style:square" from="1066917,1072801" to="1092837,107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ev70AAADbAAAADwAAAGRycy9kb3ducmV2LnhtbERPTYvCMBC9C/6HMII3TV1RpJoWEYS9&#10;toqwt6GZbavNpCRR23+/OSx4fLzvQz6YTrzI+daygtUyAUFcWd1yreB6OS92IHxA1thZJgUjeciz&#10;6eSAqbZvLuhVhlrEEPYpKmhC6FMpfdWQQb+0PXHkfq0zGCJ0tdQO3zHcdPIrSbbSYMuxocGeTg1V&#10;j/JpFKwr296LSyh+dtbdNI1jn9xKpeaz4bgHEWgIH/G/+1sr2MSx8Uv8ATL7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aHXr+9AAAA2wAAAA8AAAAAAAAAAAAAAAAAoQIA&#10;AGRycy9kb3ducmV2LnhtbFBLBQYAAAAABAAEAPkAAACLAwAAAAA=&#10;">
                    <v:shadow color="#ccc"/>
                  </v:line>
                  <v:line id="Line 60" o:spid="_x0000_s1084" style="position:absolute;visibility:visible;mso-wrap-style:square" from="1066917,1076401" to="1092837,1076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v7JMIAAADbAAAADwAAAGRycy9kb3ducmV2LnhtbESPwWrDMBBE74H8g9hAb4mclobEtWxC&#10;odCrnRDIbbG2tltrZSTVsf++KgRyHGbmDZMVk+nFSM53lhVsNwkI4trqjhsF59PHeg/CB2SNvWVS&#10;MJOHIl8uMky1vXFJYxUaESHsU1TQhjCkUvq6JYN+Ywfi6H1ZZzBE6RqpHd4i3PTyOUl20mDHcaHF&#10;gd5bqn+qX6Pgpbbdd3kK5XVv3UXTPA/JpVLqaTUd30AEmsIjfG9/agWvB/j/En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v7JMIAAADbAAAADwAAAAAAAAAAAAAA&#10;AAChAgAAZHJzL2Rvd25yZXYueG1sUEsFBgAAAAAEAAQA+QAAAJADAAAAAA==&#10;">
                    <v:shadow color="#ccc"/>
                  </v:line>
                  <v:line id="Line 61" o:spid="_x0000_s1085" style="position:absolute;visibility:visible;mso-wrap-style:square" from="1066917,1080001" to="1092837,108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2YBLoAAADbAAAADwAAAGRycy9kb3ducmV2LnhtbERPvQrCMBDeBd8hnOCmqQoi1SgiCK6t&#10;IrgdzdlWm0tJorZvbwbB8eP73+w604g3OV9bVjCbJiCIC6trLhVczsfJCoQPyBoby6SgJw+77XCw&#10;wVTbD2f0zkMpYgj7FBVUIbSplL6oyKCf2pY4cnfrDIYIXSm1w08MN42cJ8lSGqw5NlTY0qGi4pm/&#10;jIJFYetHdg7ZbWXdVVPft8k1V2o86vZrEIG68Bf/3CetYBnXxy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AadmAS6AAAA2wAAAA8AAAAAAAAAAAAAAAAAoQIAAGRy&#10;cy9kb3ducmV2LnhtbFBLBQYAAAAABAAEAPkAAACIAwAAAAA=&#10;">
                    <v:shadow color="#ccc"/>
                  </v:line>
                  <v:line id="Line 62" o:spid="_x0000_s1086" style="position:absolute;visibility:visible;mso-wrap-style:square" from="1066917,1083601" to="1092837,1083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E9n8EAAADbAAAADwAAAGRycy9kb3ducmV2LnhtbESPzWrDMBCE74G+g9hCb7HsFoJxo5gQ&#10;CPRqpxh6W6yt7dZaGUnxz9tXhUKPw8x8wxzL1YxiJucHywqyJAVB3Fo9cKfg/Xbd5yB8QNY4WiYF&#10;G3koTw+7IxbaLlzRXIdORAj7AhX0IUyFlL7tyaBP7EQcvU/rDIYoXSe1wyXCzSif0/QgDQ4cF3qc&#10;6NJT+13fjYKX1g5f1S1UH7l1jaZtm9KmVurpcT2/ggi0hv/wX/tNKzhk8Psl/gB5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0T2fwQAAANsAAAAPAAAAAAAAAAAAAAAA&#10;AKECAABkcnMvZG93bnJldi54bWxQSwUGAAAAAAQABAD5AAAAjwMAAAAA&#10;">
                    <v:shadow color="#ccc"/>
                  </v:line>
                </v:group>
                <v:line id="Line 63" o:spid="_x0000_s1087" style="position:absolute;visibility:visible;mso-wrap-style:square" from="1110837,1144801" to="1136757,114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j6L4AAADbAAAADwAAAGRycy9kb3ducmV2LnhtbESPQavCMBCE74L/IazgTVMVRKpRRBDe&#10;tVUEb0uzttVmU5I8bf+9EQSPw8x8w2x2nWnEk5yvLSuYTRMQxIXVNZcKzqfjZAXCB2SNjWVS0JOH&#10;3XY42GCq7YszeuahFBHCPkUFVQhtKqUvKjLop7Yljt7NOoMhSldK7fAV4aaR8yRZSoM1x4UKWzpU&#10;VDzyf6NgUdj6np1Cdl1Zd9HU921yyZUaj7r9GkSgLvzC3/afVrCcw+dL/AFy+w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A6PovgAAANsAAAAPAAAAAAAAAAAAAAAAAKEC&#10;AABkcnMvZG93bnJldi54bWxQSwUGAAAAAAQABAD5AAAAjAMAAAAA&#10;">
                  <v:shadow color="#ccc"/>
                </v:line>
                <v:line id="Line 64" o:spid="_x0000_s1088" style="position:absolute;visibility:visible;mso-wrap-style:square" from="1110837,1148401" to="1136757,114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8Gc8AAAADbAAAADwAAAGRycy9kb3ducmV2LnhtbESPQYvCMBSE74L/IbwFbzZdBZGusYgg&#10;eG0Vwdujedt2t3kpSaztvzfCwh6HmfmG2eWj6cRAzreWFXwmKQjiyuqWawXXy2m5BeEDssbOMimY&#10;yEO+n892mGn75IKGMtQiQthnqKAJoc+k9FVDBn1ie+LofVtnMETpaqkdPiPcdHKVphtpsOW40GBP&#10;x4aq3/JhFKwr2/4Ul1Dct9bdNE1Tn95KpRYf4+ELRKAx/If/2metYLOG95f4A+T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PBnPAAAAA2wAAAA8AAAAAAAAAAAAAAAAA&#10;oQIAAGRycy9kb3ducmV2LnhtbFBLBQYAAAAABAAEAPkAAACOAwAAAAA=&#10;">
                  <v:shadow color="#ccc"/>
                </v:line>
                <v:shape id="Picture 65" o:spid="_x0000_s1089" type="#_x0000_t75" style="position:absolute;left:1116371;top:1051224;width:14266;height: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I1WPEAAAA2wAAAA8AAABkcnMvZG93bnJldi54bWxEj0FrwkAUhO+C/2F5Qm+60aqt0VWkUOqh&#10;CCa99PbIPpNo9m3MbmP8925B8DjMzDfMatOZSrTUuNKygvEoAkGcWV1yruAn/Ry+g3AeWWNlmRTc&#10;yMFm3e+tMNb2ygdqE5+LAGEXo4LC+zqW0mUFGXQjWxMH72gbgz7IJpe6wWuAm0pOomguDZYcFgqs&#10;6aOg7Jz8mUDp6Pvy9rsY122qTXraT79eZzulXgbddgnCU+ef4Ud7pxXMp/D/JfwAub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I1WPEAAAA2wAAAA8AAAAAAAAAAAAAAAAA&#10;nwIAAGRycy9kb3ducmV2LnhtbFBLBQYAAAAABAAEAPcAAACQAwAAAAA=&#10;" insetpen="t">
                  <v:imagedata r:id="rId18" o:title=""/>
                </v:shape>
              </v:group>
            </w:pict>
          </mc:Fallback>
        </mc:AlternateContent>
      </w:r>
    </w:p>
    <w:sectPr w:rsidR="003E2B1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B15"/>
    <w:rsid w:val="003E0737"/>
    <w:rsid w:val="003E2B15"/>
    <w:rsid w:val="0096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B15"/>
    <w:pPr>
      <w:spacing w:after="0" w:line="240" w:lineRule="auto"/>
    </w:pPr>
    <w:rPr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B15"/>
    <w:pPr>
      <w:spacing w:after="0" w:line="240" w:lineRule="auto"/>
    </w:pPr>
    <w:rPr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B7A241C1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</dc:creator>
  <cp:lastModifiedBy>Dean Houson</cp:lastModifiedBy>
  <cp:revision>2</cp:revision>
  <dcterms:created xsi:type="dcterms:W3CDTF">2020-06-29T09:07:00Z</dcterms:created>
  <dcterms:modified xsi:type="dcterms:W3CDTF">2020-06-29T09:07:00Z</dcterms:modified>
</cp:coreProperties>
</file>